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C9A" w:rsidRDefault="00B41C9A" w:rsidP="00205B44">
      <w:pPr>
        <w:rPr>
          <w:b/>
          <w:bCs/>
          <w:sz w:val="44"/>
          <w:szCs w:val="44"/>
        </w:rPr>
      </w:pPr>
    </w:p>
    <w:p w:rsidR="00B41C9A" w:rsidRPr="00A702C9" w:rsidRDefault="00B41C9A" w:rsidP="00205B44">
      <w:pPr>
        <w:jc w:val="center"/>
        <w:rPr>
          <w:rFonts w:ascii="宋体"/>
          <w:b/>
          <w:bCs/>
          <w:sz w:val="44"/>
          <w:szCs w:val="44"/>
        </w:rPr>
      </w:pPr>
      <w:r>
        <w:rPr>
          <w:rFonts w:cs="宋体" w:hint="eastAsia"/>
          <w:b/>
          <w:bCs/>
          <w:sz w:val="44"/>
          <w:szCs w:val="44"/>
        </w:rPr>
        <w:t>食堂报废设备</w:t>
      </w:r>
      <w:r>
        <w:rPr>
          <w:rFonts w:ascii="宋体" w:hAnsi="宋体" w:cs="宋体" w:hint="eastAsia"/>
          <w:b/>
          <w:bCs/>
          <w:sz w:val="44"/>
          <w:szCs w:val="44"/>
        </w:rPr>
        <w:t>明细表</w:t>
      </w:r>
    </w:p>
    <w:tbl>
      <w:tblPr>
        <w:tblpPr w:leftFromText="180" w:rightFromText="180" w:vertAnchor="page" w:horzAnchor="margin" w:tblpY="29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4"/>
        <w:gridCol w:w="1704"/>
        <w:gridCol w:w="1704"/>
        <w:gridCol w:w="1705"/>
        <w:gridCol w:w="1705"/>
      </w:tblGrid>
      <w:tr w:rsidR="00B41C9A" w:rsidRPr="00BA1A91">
        <w:tc>
          <w:tcPr>
            <w:tcW w:w="1704" w:type="dxa"/>
          </w:tcPr>
          <w:p w:rsidR="00B41C9A" w:rsidRPr="00BA1A91" w:rsidRDefault="00B41C9A" w:rsidP="000256F7">
            <w:pPr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名称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规格型号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数量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 w:val="restart"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餐桌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塑料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19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吊扇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65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筷子架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桌子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蒸炉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4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汤炉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蒸柜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4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冰箱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rPr>
          <w:trHeight w:val="338"/>
        </w:trPr>
        <w:tc>
          <w:tcPr>
            <w:tcW w:w="1704" w:type="dxa"/>
            <w:vMerge w:val="restart"/>
          </w:tcPr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  <w:r w:rsidRPr="00BA1A91">
              <w:rPr>
                <w:rFonts w:cs="宋体" w:hint="eastAsia"/>
                <w:b/>
                <w:bCs/>
              </w:rPr>
              <w:t>炒菜区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炒炉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4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rPr>
          <w:trHeight w:val="427"/>
        </w:trPr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冰箱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1704" w:type="dxa"/>
            <w:vMerge w:val="restart"/>
          </w:tcPr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  <w:r w:rsidRPr="00BA1A91">
              <w:rPr>
                <w:rFonts w:cs="宋体" w:hint="eastAsia"/>
                <w:b/>
                <w:bCs/>
              </w:rPr>
              <w:t>切菜区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水池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7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案台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风扇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架子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吊扇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2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消毒碗柜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风扇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9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保温柜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水池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6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1704" w:type="dxa"/>
            <w:vMerge w:val="restart"/>
          </w:tcPr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  <w:r w:rsidRPr="00BA1A91">
              <w:rPr>
                <w:rFonts w:cs="宋体" w:hint="eastAsia"/>
                <w:b/>
                <w:bCs/>
              </w:rPr>
              <w:t>点心房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和面机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冻柜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压面机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搅拌机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台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面包车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台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三层三角货架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储物柜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发酵箱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烤箱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1704" w:type="dxa"/>
            <w:vMerge w:val="restart"/>
          </w:tcPr>
          <w:p w:rsidR="00B41C9A" w:rsidRPr="00BA1A91" w:rsidRDefault="00B41C9A" w:rsidP="000256F7">
            <w:pPr>
              <w:rPr>
                <w:b/>
                <w:bCs/>
              </w:rPr>
            </w:pPr>
            <w:bookmarkStart w:id="0" w:name="_GoBack"/>
            <w:bookmarkEnd w:id="0"/>
          </w:p>
          <w:p w:rsidR="00B41C9A" w:rsidRPr="00BA1A91" w:rsidRDefault="00B41C9A" w:rsidP="000256F7">
            <w:pPr>
              <w:rPr>
                <w:b/>
                <w:bCs/>
              </w:rPr>
            </w:pPr>
          </w:p>
          <w:p w:rsidR="00B41C9A" w:rsidRPr="00BA1A91" w:rsidRDefault="00B41C9A" w:rsidP="000256F7">
            <w:pPr>
              <w:rPr>
                <w:b/>
                <w:bCs/>
              </w:rPr>
            </w:pPr>
            <w:r w:rsidRPr="00BA1A91">
              <w:rPr>
                <w:rFonts w:cs="宋体" w:hint="eastAsia"/>
                <w:b/>
                <w:bCs/>
              </w:rPr>
              <w:t>烧腊间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桌子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张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四层货架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个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水池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个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烤鸭炉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  <w:r w:rsidRPr="00BA1A91">
              <w:rPr>
                <w:rFonts w:cs="宋体" w:hint="eastAsia"/>
              </w:rPr>
              <w:t>个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卤水炉头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21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冰箱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小烤炉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2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蒸炉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加热炉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3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汤炉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2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煲仔炉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铁质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2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地冰柜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  <w:tr w:rsidR="00B41C9A" w:rsidRPr="00BA1A91">
        <w:tc>
          <w:tcPr>
            <w:tcW w:w="0" w:type="auto"/>
            <w:vMerge/>
            <w:vAlign w:val="center"/>
          </w:tcPr>
          <w:p w:rsidR="00B41C9A" w:rsidRPr="00BA1A91" w:rsidRDefault="00B41C9A" w:rsidP="000256F7">
            <w:pPr>
              <w:widowControl/>
              <w:jc w:val="left"/>
              <w:rPr>
                <w:b/>
                <w:bCs/>
              </w:rPr>
            </w:pP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水池</w:t>
            </w:r>
          </w:p>
        </w:tc>
        <w:tc>
          <w:tcPr>
            <w:tcW w:w="1704" w:type="dxa"/>
          </w:tcPr>
          <w:p w:rsidR="00B41C9A" w:rsidRPr="00BA1A91" w:rsidRDefault="00B41C9A" w:rsidP="000256F7">
            <w:r w:rsidRPr="00BA1A91">
              <w:rPr>
                <w:rFonts w:cs="宋体" w:hint="eastAsia"/>
              </w:rPr>
              <w:t>不锈钢</w:t>
            </w:r>
          </w:p>
        </w:tc>
        <w:tc>
          <w:tcPr>
            <w:tcW w:w="1705" w:type="dxa"/>
          </w:tcPr>
          <w:p w:rsidR="00B41C9A" w:rsidRPr="00BA1A91" w:rsidRDefault="00B41C9A" w:rsidP="000256F7">
            <w:r w:rsidRPr="00BA1A91">
              <w:t>1</w:t>
            </w:r>
          </w:p>
        </w:tc>
        <w:tc>
          <w:tcPr>
            <w:tcW w:w="1705" w:type="dxa"/>
          </w:tcPr>
          <w:p w:rsidR="00B41C9A" w:rsidRPr="00BA1A91" w:rsidRDefault="00B41C9A" w:rsidP="000256F7"/>
        </w:tc>
      </w:tr>
    </w:tbl>
    <w:p w:rsidR="00B41C9A" w:rsidRPr="000256F7" w:rsidRDefault="00B41C9A"/>
    <w:p w:rsidR="00B41C9A" w:rsidRDefault="00B41C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06pt">
            <v:imagedata r:id="rId4" o:title=""/>
          </v:shape>
        </w:pict>
      </w:r>
    </w:p>
    <w:p w:rsidR="00B41C9A" w:rsidRDefault="00B41C9A">
      <w:r>
        <w:pict>
          <v:shape id="_x0000_i1026" type="#_x0000_t75" style="width:408pt;height:306pt">
            <v:imagedata r:id="rId5" o:title=""/>
          </v:shape>
        </w:pict>
      </w:r>
    </w:p>
    <w:sectPr w:rsidR="00B41C9A" w:rsidSect="00344F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6F7"/>
    <w:rsid w:val="000256F7"/>
    <w:rsid w:val="00205B44"/>
    <w:rsid w:val="00343E66"/>
    <w:rsid w:val="00344F9D"/>
    <w:rsid w:val="00420B78"/>
    <w:rsid w:val="00A702C9"/>
    <w:rsid w:val="00B41C9A"/>
    <w:rsid w:val="00BA1A91"/>
    <w:rsid w:val="00F1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F9D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84</Words>
  <Characters>481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韦莉</dc:creator>
  <cp:keywords/>
  <dc:description/>
  <cp:lastModifiedBy>张静玲</cp:lastModifiedBy>
  <cp:revision>4</cp:revision>
  <dcterms:created xsi:type="dcterms:W3CDTF">2017-05-03T07:15:00Z</dcterms:created>
  <dcterms:modified xsi:type="dcterms:W3CDTF">2017-06-02T01:46:00Z</dcterms:modified>
</cp:coreProperties>
</file>